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DF3533" w14:textId="77777777" w:rsidR="00552BFE" w:rsidRDefault="00552BFE" w:rsidP="00D72E17">
      <w:pPr>
        <w:rPr>
          <w:rFonts w:ascii="Calibri" w:hAnsi="Calibri"/>
          <w:sz w:val="22"/>
          <w:szCs w:val="22"/>
        </w:rPr>
      </w:pPr>
    </w:p>
    <w:p w14:paraId="3608C630" w14:textId="77777777" w:rsidR="00552BFE" w:rsidRPr="00552BFE" w:rsidRDefault="00552BFE" w:rsidP="00552BFE">
      <w:pPr>
        <w:rPr>
          <w:rFonts w:ascii="Calibri" w:hAnsi="Calibri"/>
          <w:sz w:val="22"/>
          <w:szCs w:val="22"/>
        </w:rPr>
      </w:pPr>
    </w:p>
    <w:p w14:paraId="09A7DF0E" w14:textId="77777777" w:rsidR="00552BFE" w:rsidRPr="00552BFE" w:rsidRDefault="00552BFE" w:rsidP="00552BFE">
      <w:pPr>
        <w:rPr>
          <w:rFonts w:ascii="Calibri" w:hAnsi="Calibri"/>
          <w:sz w:val="22"/>
          <w:szCs w:val="22"/>
        </w:rPr>
      </w:pPr>
    </w:p>
    <w:p w14:paraId="0824D7BC" w14:textId="77777777" w:rsidR="00552BFE" w:rsidRPr="00552BFE" w:rsidRDefault="00552BFE" w:rsidP="00552BFE">
      <w:pPr>
        <w:rPr>
          <w:rFonts w:ascii="Calibri" w:hAnsi="Calibri"/>
          <w:sz w:val="22"/>
          <w:szCs w:val="22"/>
        </w:rPr>
      </w:pPr>
    </w:p>
    <w:p w14:paraId="0874EAE4" w14:textId="77777777" w:rsidR="00552BFE" w:rsidRPr="00552BFE" w:rsidRDefault="00552BFE" w:rsidP="00552BFE">
      <w:pPr>
        <w:rPr>
          <w:rFonts w:ascii="Calibri" w:hAnsi="Calibri"/>
          <w:sz w:val="22"/>
          <w:szCs w:val="22"/>
        </w:rPr>
      </w:pPr>
    </w:p>
    <w:p w14:paraId="0863EB06" w14:textId="77777777" w:rsidR="00552BFE" w:rsidRPr="00552BFE" w:rsidRDefault="00552BFE" w:rsidP="00552BFE">
      <w:pPr>
        <w:rPr>
          <w:rFonts w:ascii="Calibri" w:hAnsi="Calibri"/>
          <w:sz w:val="22"/>
          <w:szCs w:val="22"/>
        </w:rPr>
      </w:pPr>
    </w:p>
    <w:p w14:paraId="7C3BEF83" w14:textId="77777777" w:rsidR="00552BFE" w:rsidRPr="00552BFE" w:rsidRDefault="00552BFE" w:rsidP="00552BFE">
      <w:pPr>
        <w:rPr>
          <w:rFonts w:ascii="Calibri" w:hAnsi="Calibri"/>
          <w:sz w:val="22"/>
          <w:szCs w:val="22"/>
        </w:rPr>
      </w:pPr>
    </w:p>
    <w:p w14:paraId="2260667C" w14:textId="77777777" w:rsidR="00552BFE" w:rsidRPr="00552BFE" w:rsidRDefault="00552BFE" w:rsidP="00552BFE">
      <w:pPr>
        <w:rPr>
          <w:rFonts w:ascii="Calibri" w:hAnsi="Calibri"/>
          <w:sz w:val="22"/>
          <w:szCs w:val="22"/>
        </w:rPr>
      </w:pPr>
    </w:p>
    <w:p w14:paraId="67485A1E" w14:textId="77777777" w:rsidR="00552BFE" w:rsidRPr="00552BFE" w:rsidRDefault="00552BFE" w:rsidP="00552BFE">
      <w:pPr>
        <w:rPr>
          <w:rFonts w:ascii="Calibri" w:hAnsi="Calibri"/>
          <w:sz w:val="22"/>
          <w:szCs w:val="22"/>
        </w:rPr>
      </w:pPr>
    </w:p>
    <w:p w14:paraId="5DB61E24" w14:textId="77777777" w:rsidR="00552BFE" w:rsidRPr="00552BFE" w:rsidRDefault="00552BFE" w:rsidP="00552BFE">
      <w:pPr>
        <w:rPr>
          <w:rFonts w:ascii="Calibri" w:hAnsi="Calibri"/>
          <w:sz w:val="22"/>
          <w:szCs w:val="22"/>
        </w:rPr>
      </w:pPr>
    </w:p>
    <w:p w14:paraId="2EAF44D7" w14:textId="77777777" w:rsidR="00552BFE" w:rsidRPr="00552BFE" w:rsidRDefault="00552BFE" w:rsidP="00552BFE">
      <w:pPr>
        <w:rPr>
          <w:rFonts w:ascii="Calibri" w:hAnsi="Calibri"/>
          <w:sz w:val="22"/>
          <w:szCs w:val="22"/>
        </w:rPr>
      </w:pPr>
    </w:p>
    <w:p w14:paraId="14F0A5F4" w14:textId="77777777" w:rsidR="00552BFE" w:rsidRDefault="00552BFE" w:rsidP="00D72E17">
      <w:pPr>
        <w:rPr>
          <w:rFonts w:ascii="Calibri" w:hAnsi="Calibri"/>
          <w:sz w:val="22"/>
          <w:szCs w:val="22"/>
        </w:rPr>
      </w:pPr>
    </w:p>
    <w:p w14:paraId="6F1B3DCE" w14:textId="77777777" w:rsidR="00552BFE" w:rsidRDefault="00552BFE" w:rsidP="00D72E17">
      <w:pPr>
        <w:rPr>
          <w:rFonts w:ascii="Calibri" w:hAnsi="Calibri"/>
          <w:sz w:val="22"/>
          <w:szCs w:val="22"/>
        </w:rPr>
      </w:pPr>
    </w:p>
    <w:p w14:paraId="031F0293" w14:textId="77777777" w:rsidR="00552BFE" w:rsidRDefault="00552BFE" w:rsidP="00552BFE">
      <w:pPr>
        <w:tabs>
          <w:tab w:val="left" w:pos="2425"/>
        </w:tabs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</w:p>
    <w:p w14:paraId="57B262E5" w14:textId="77777777" w:rsidR="00D72E17" w:rsidRPr="0046751A" w:rsidRDefault="00F25C69" w:rsidP="00D72E17">
      <w:pPr>
        <w:rPr>
          <w:rFonts w:ascii="Calibri" w:hAnsi="Calibri"/>
          <w:sz w:val="22"/>
          <w:szCs w:val="22"/>
        </w:rPr>
      </w:pPr>
      <w:r w:rsidRPr="00552BFE">
        <w:rPr>
          <w:rFonts w:ascii="Calibri" w:hAnsi="Calibri"/>
          <w:sz w:val="22"/>
          <w:szCs w:val="22"/>
        </w:rPr>
        <w:br w:type="page"/>
      </w:r>
    </w:p>
    <w:sectPr w:rsidR="00D72E17" w:rsidRPr="0046751A" w:rsidSect="00D72E1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2340" w:right="1800" w:bottom="1440" w:left="1800" w:header="117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66B8A4" w14:textId="77777777" w:rsidR="00856CDF" w:rsidRDefault="00856CDF" w:rsidP="00D72E17">
      <w:r>
        <w:separator/>
      </w:r>
    </w:p>
  </w:endnote>
  <w:endnote w:type="continuationSeparator" w:id="0">
    <w:p w14:paraId="228263AC" w14:textId="77777777" w:rsidR="00856CDF" w:rsidRDefault="00856CDF" w:rsidP="00D72E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3025E" w14:textId="77777777" w:rsidR="005C37C9" w:rsidRDefault="005C37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EAB56" w14:textId="77777777" w:rsidR="005C37C9" w:rsidRDefault="005C37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DE2058" w14:textId="77777777" w:rsidR="005C37C9" w:rsidRDefault="005C37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35F88C" w14:textId="77777777" w:rsidR="00856CDF" w:rsidRDefault="00856CDF" w:rsidP="00D72E17">
      <w:r>
        <w:separator/>
      </w:r>
    </w:p>
  </w:footnote>
  <w:footnote w:type="continuationSeparator" w:id="0">
    <w:p w14:paraId="4374A652" w14:textId="77777777" w:rsidR="00856CDF" w:rsidRDefault="00856CDF" w:rsidP="00D72E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CEABD6" w14:textId="77777777" w:rsidR="00D72E17" w:rsidRDefault="00666269">
    <w:pPr>
      <w:pStyle w:val="Head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46418292" wp14:editId="5A3AE538">
          <wp:simplePos x="0" y="0"/>
          <wp:positionH relativeFrom="column">
            <wp:posOffset>-911860</wp:posOffset>
          </wp:positionH>
          <wp:positionV relativeFrom="paragraph">
            <wp:posOffset>-454660</wp:posOffset>
          </wp:positionV>
          <wp:extent cx="7772400" cy="10058400"/>
          <wp:effectExtent l="0" t="0" r="0" b="0"/>
          <wp:wrapNone/>
          <wp:docPr id="4" name="Pictur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454AE" w14:textId="77777777" w:rsidR="00D72E17" w:rsidRDefault="00666269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0787614" wp14:editId="3CD2C7AF">
          <wp:simplePos x="0" y="0"/>
          <wp:positionH relativeFrom="column">
            <wp:posOffset>-1117242</wp:posOffset>
          </wp:positionH>
          <wp:positionV relativeFrom="paragraph">
            <wp:posOffset>-717192</wp:posOffset>
          </wp:positionV>
          <wp:extent cx="7804638" cy="10066416"/>
          <wp:effectExtent l="0" t="0" r="6350" b="5080"/>
          <wp:wrapNone/>
          <wp:docPr id="3" name="Picture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8"/>
                  <pic:cNvPicPr>
                    <a:picLocks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804638" cy="100664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20206" w14:textId="77777777" w:rsidR="00D72E17" w:rsidRDefault="0066626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ED899B8" wp14:editId="1AC98911">
          <wp:simplePos x="0" y="0"/>
          <wp:positionH relativeFrom="column">
            <wp:posOffset>-1168758</wp:posOffset>
          </wp:positionH>
          <wp:positionV relativeFrom="paragraph">
            <wp:posOffset>-781587</wp:posOffset>
          </wp:positionV>
          <wp:extent cx="7826781" cy="10094976"/>
          <wp:effectExtent l="0" t="0" r="0" b="1905"/>
          <wp:wrapNone/>
          <wp:docPr id="2" name="Pictur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3"/>
                  <pic:cNvPicPr>
                    <a:picLocks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826781" cy="100949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 wp14:anchorId="5E906304" wp14:editId="643372E8">
          <wp:simplePos x="0" y="0"/>
          <wp:positionH relativeFrom="column">
            <wp:posOffset>6858000</wp:posOffset>
          </wp:positionH>
          <wp:positionV relativeFrom="paragraph">
            <wp:posOffset>-454660</wp:posOffset>
          </wp:positionV>
          <wp:extent cx="7772400" cy="10044430"/>
          <wp:effectExtent l="0" t="0" r="0" b="0"/>
          <wp:wrapNone/>
          <wp:docPr id="1" name="Picture 8" descr="Description: Description: Description: Description: Cult Creative:PSIA / NSP / AASI:PSIA-354 Electronic Letterhead:Links:PSIA-341 Letterhead_F Corp_SecndPg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Description: Description: Description: Description: Cult Creative:PSIA / NSP / AASI:PSIA-354 Electronic Letterhead:Links:PSIA-341 Letterhead_F Corp_SecndPg.jpg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4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embedSystemFonts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7C9"/>
    <w:rsid w:val="00123081"/>
    <w:rsid w:val="001F2B3C"/>
    <w:rsid w:val="00222D95"/>
    <w:rsid w:val="00231DCE"/>
    <w:rsid w:val="00232716"/>
    <w:rsid w:val="00326EFF"/>
    <w:rsid w:val="00414F1A"/>
    <w:rsid w:val="00452977"/>
    <w:rsid w:val="00552BFE"/>
    <w:rsid w:val="005A638A"/>
    <w:rsid w:val="005C37C9"/>
    <w:rsid w:val="00666269"/>
    <w:rsid w:val="00856CDF"/>
    <w:rsid w:val="0091556B"/>
    <w:rsid w:val="00C727B6"/>
    <w:rsid w:val="00D410C2"/>
    <w:rsid w:val="00D63CC1"/>
    <w:rsid w:val="00D72E17"/>
    <w:rsid w:val="00EF6410"/>
    <w:rsid w:val="00F25C69"/>
    <w:rsid w:val="00FC7BF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642F230"/>
  <w15:chartTrackingRefBased/>
  <w15:docId w15:val="{6DDA6CF5-2F16-3242-9F68-D7ED68B14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0CA2"/>
    <w:rPr>
      <w:color w:val="000000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5BAD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E5BAD"/>
    <w:rPr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2E5BAD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E5BAD"/>
    <w:rPr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5BA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E5BAD"/>
    <w:rPr>
      <w:rFonts w:ascii="Lucida Grande" w:hAnsi="Lucida Grande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ndy/Desktop/Central%20Region%20Collateral%20Updates%20December%202022/E-Letterhead%20(word%20doc)%20/PSIA-354%20E%20LH_Central_FNL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PSIA-354 E LH_Central_FNL.dot</Template>
  <TotalTime>1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Andy Stein</cp:lastModifiedBy>
  <cp:revision>2</cp:revision>
  <cp:lastPrinted>2013-10-10T16:20:00Z</cp:lastPrinted>
  <dcterms:created xsi:type="dcterms:W3CDTF">2023-01-10T22:18:00Z</dcterms:created>
  <dcterms:modified xsi:type="dcterms:W3CDTF">2023-01-10T22:18:00Z</dcterms:modified>
  <cp:category/>
</cp:coreProperties>
</file>