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F3533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3608C630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9A7DF0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24D7B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74EAE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63EB06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7C3BEF83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260667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67485A1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5DB61E2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EAF44D7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14F0A5F4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6F1B3DCE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031F0293" w14:textId="77777777" w:rsidR="00552BFE" w:rsidRDefault="00552BFE" w:rsidP="00552BFE">
      <w:pPr>
        <w:tabs>
          <w:tab w:val="left" w:pos="2425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57B262E5" w14:textId="77777777" w:rsidR="00D72E17" w:rsidRPr="0046751A" w:rsidRDefault="00F25C69" w:rsidP="00D72E17">
      <w:pPr>
        <w:rPr>
          <w:rFonts w:ascii="Calibri" w:hAnsi="Calibri"/>
          <w:sz w:val="22"/>
          <w:szCs w:val="22"/>
        </w:rPr>
      </w:pPr>
      <w:r w:rsidRPr="00552BFE">
        <w:rPr>
          <w:rFonts w:ascii="Calibri" w:hAnsi="Calibri"/>
          <w:sz w:val="22"/>
          <w:szCs w:val="22"/>
        </w:rPr>
        <w:br w:type="page"/>
      </w:r>
    </w:p>
    <w:sectPr w:rsidR="00D72E17" w:rsidRPr="0046751A" w:rsidSect="00D72E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0" w:right="1800" w:bottom="1440" w:left="1800" w:header="11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958E2" w14:textId="77777777" w:rsidR="009C3585" w:rsidRDefault="009C3585" w:rsidP="00D72E17">
      <w:r>
        <w:separator/>
      </w:r>
    </w:p>
  </w:endnote>
  <w:endnote w:type="continuationSeparator" w:id="0">
    <w:p w14:paraId="58C5EDEF" w14:textId="77777777" w:rsidR="009C3585" w:rsidRDefault="009C3585" w:rsidP="00D7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025E" w14:textId="77777777" w:rsidR="005C37C9" w:rsidRDefault="005C3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AB56" w14:textId="77777777" w:rsidR="005C37C9" w:rsidRDefault="005C3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2058" w14:textId="77777777" w:rsidR="005C37C9" w:rsidRDefault="005C3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AF0B4" w14:textId="77777777" w:rsidR="009C3585" w:rsidRDefault="009C3585" w:rsidP="00D72E17">
      <w:r>
        <w:separator/>
      </w:r>
    </w:p>
  </w:footnote>
  <w:footnote w:type="continuationSeparator" w:id="0">
    <w:p w14:paraId="179C97F7" w14:textId="77777777" w:rsidR="009C3585" w:rsidRDefault="009C3585" w:rsidP="00D72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ABD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6418292" wp14:editId="5A3AE538">
          <wp:simplePos x="0" y="0"/>
          <wp:positionH relativeFrom="column">
            <wp:posOffset>-911860</wp:posOffset>
          </wp:positionH>
          <wp:positionV relativeFrom="paragraph">
            <wp:posOffset>-454660</wp:posOffset>
          </wp:positionV>
          <wp:extent cx="7772400" cy="10058400"/>
          <wp:effectExtent l="0" t="0" r="0" b="0"/>
          <wp:wrapNone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54AE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787614" wp14:editId="1BCB53C2">
          <wp:simplePos x="0" y="0"/>
          <wp:positionH relativeFrom="column">
            <wp:posOffset>-1122680</wp:posOffset>
          </wp:positionH>
          <wp:positionV relativeFrom="paragraph">
            <wp:posOffset>-722630</wp:posOffset>
          </wp:positionV>
          <wp:extent cx="7804638" cy="10066416"/>
          <wp:effectExtent l="0" t="0" r="6350" b="5080"/>
          <wp:wrapNone/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4638" cy="1006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020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D899B8" wp14:editId="001C8E1E">
          <wp:simplePos x="0" y="0"/>
          <wp:positionH relativeFrom="column">
            <wp:posOffset>-1163320</wp:posOffset>
          </wp:positionH>
          <wp:positionV relativeFrom="paragraph">
            <wp:posOffset>-783590</wp:posOffset>
          </wp:positionV>
          <wp:extent cx="7826781" cy="10094976"/>
          <wp:effectExtent l="0" t="0" r="0" b="1905"/>
          <wp:wrapNone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26781" cy="1009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E906304" wp14:editId="643372E8">
          <wp:simplePos x="0" y="0"/>
          <wp:positionH relativeFrom="column">
            <wp:posOffset>6858000</wp:posOffset>
          </wp:positionH>
          <wp:positionV relativeFrom="paragraph">
            <wp:posOffset>-454660</wp:posOffset>
          </wp:positionV>
          <wp:extent cx="7772400" cy="10044430"/>
          <wp:effectExtent l="0" t="0" r="0" b="0"/>
          <wp:wrapNone/>
          <wp:docPr id="1" name="Picture 8" descr="Description: Description: Description: Description: Cult Creative:PSIA / NSP / AASI:PSIA-354 Electronic Letterhead:Links:PSIA-341 Letterhead_F Corp_SecndPg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Description: Description: Cult Creative:PSIA / NSP / AASI:PSIA-354 Electronic Letterhead:Links:PSIA-341 Letterhead_F Corp_SecndPg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C9"/>
    <w:rsid w:val="00123081"/>
    <w:rsid w:val="001F2B3C"/>
    <w:rsid w:val="00231DCE"/>
    <w:rsid w:val="00232716"/>
    <w:rsid w:val="00326EFF"/>
    <w:rsid w:val="00414F1A"/>
    <w:rsid w:val="00452977"/>
    <w:rsid w:val="00552BFE"/>
    <w:rsid w:val="005A638A"/>
    <w:rsid w:val="005C37C9"/>
    <w:rsid w:val="00666269"/>
    <w:rsid w:val="0091556B"/>
    <w:rsid w:val="009C3585"/>
    <w:rsid w:val="00C727B6"/>
    <w:rsid w:val="00D63CC1"/>
    <w:rsid w:val="00D72E17"/>
    <w:rsid w:val="00EF6410"/>
    <w:rsid w:val="00F25C69"/>
    <w:rsid w:val="00FC7B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42F230"/>
  <w15:chartTrackingRefBased/>
  <w15:docId w15:val="{6DDA6CF5-2F16-3242-9F68-D7ED68B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2"/>
    <w:rPr>
      <w:color w:val="000000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E5BA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E5BA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B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E5BAD"/>
    <w:rPr>
      <w:rFonts w:ascii="Lucida Grande" w:hAnsi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y/Desktop/Central%20Region%20Collateral%20Updates%20December%202022/E-Letterhead%20(word%20doc)%20/PSIA-354%20E%20LH_Central_FN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PSIA-354 E LH_Central_FNL.dot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Andy Stein</cp:lastModifiedBy>
  <cp:revision>2</cp:revision>
  <cp:lastPrinted>2013-10-10T16:20:00Z</cp:lastPrinted>
  <dcterms:created xsi:type="dcterms:W3CDTF">2023-01-10T22:08:00Z</dcterms:created>
  <dcterms:modified xsi:type="dcterms:W3CDTF">2023-01-10T22:08:00Z</dcterms:modified>
  <cp:category/>
</cp:coreProperties>
</file>